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FD5DF3" w14:textId="77777777" w:rsidR="009848A8" w:rsidRPr="009848A8" w:rsidRDefault="001F0E32">
      <w:pPr>
        <w:rPr>
          <w:rFonts w:ascii="Comic Sans MS" w:hAnsi="Comic Sans MS"/>
          <w:sz w:val="28"/>
          <w:szCs w:val="28"/>
        </w:rPr>
      </w:pPr>
      <w:r w:rsidRPr="009848A8">
        <w:rPr>
          <w:rFonts w:ascii="Comic Sans MS" w:hAnsi="Comic Sans MS"/>
          <w:b/>
          <w:sz w:val="28"/>
          <w:szCs w:val="28"/>
          <w:u w:val="single"/>
        </w:rPr>
        <w:t xml:space="preserve">Spellings Sheet </w:t>
      </w:r>
      <w:r w:rsidR="009848A8" w:rsidRPr="009848A8">
        <w:rPr>
          <w:rFonts w:ascii="Comic Sans MS" w:hAnsi="Comic Sans MS"/>
          <w:b/>
          <w:sz w:val="28"/>
          <w:szCs w:val="28"/>
          <w:u w:val="single"/>
        </w:rPr>
        <w:t>1</w:t>
      </w:r>
      <w:r w:rsidRPr="009848A8">
        <w:rPr>
          <w:rFonts w:ascii="Comic Sans MS" w:hAnsi="Comic Sans MS"/>
          <w:sz w:val="28"/>
          <w:szCs w:val="28"/>
        </w:rPr>
        <w:t xml:space="preserve"> - </w:t>
      </w:r>
      <w:r w:rsidR="00716245" w:rsidRPr="009848A8">
        <w:rPr>
          <w:rFonts w:ascii="Comic Sans MS" w:hAnsi="Comic Sans MS"/>
          <w:sz w:val="28"/>
          <w:szCs w:val="28"/>
        </w:rPr>
        <w:t xml:space="preserve">We would like the children to look at the word, cover it up and practise writing the word correctly. </w:t>
      </w:r>
      <w:r w:rsidR="009848A8" w:rsidRPr="009848A8">
        <w:rPr>
          <w:rFonts w:ascii="Comic Sans MS" w:hAnsi="Comic Sans MS"/>
          <w:sz w:val="28"/>
          <w:szCs w:val="28"/>
        </w:rPr>
        <w:t>Why not try using them in a sentence?  Remember your capital letters, finger spaces and full stops!!</w:t>
      </w:r>
    </w:p>
    <w:tbl>
      <w:tblPr>
        <w:tblStyle w:val="TableGrid"/>
        <w:tblW w:w="14743" w:type="dxa"/>
        <w:tblInd w:w="-176" w:type="dxa"/>
        <w:tblLook w:val="04A0" w:firstRow="1" w:lastRow="0" w:firstColumn="1" w:lastColumn="0" w:noHBand="0" w:noVBand="1"/>
      </w:tblPr>
      <w:tblGrid>
        <w:gridCol w:w="1702"/>
        <w:gridCol w:w="2173"/>
        <w:gridCol w:w="2174"/>
        <w:gridCol w:w="2173"/>
        <w:gridCol w:w="2174"/>
        <w:gridCol w:w="2173"/>
        <w:gridCol w:w="2174"/>
      </w:tblGrid>
      <w:tr w:rsidR="00716245" w14:paraId="5815928A" w14:textId="77777777" w:rsidTr="00716245">
        <w:tc>
          <w:tcPr>
            <w:tcW w:w="1702" w:type="dxa"/>
          </w:tcPr>
          <w:p w14:paraId="4A09E82D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791CE953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How many letters does the word have?</w:t>
            </w:r>
          </w:p>
        </w:tc>
        <w:tc>
          <w:tcPr>
            <w:tcW w:w="2174" w:type="dxa"/>
          </w:tcPr>
          <w:p w14:paraId="65301354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062793A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1</w:t>
            </w:r>
          </w:p>
        </w:tc>
        <w:tc>
          <w:tcPr>
            <w:tcW w:w="2173" w:type="dxa"/>
          </w:tcPr>
          <w:p w14:paraId="5CD15546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5C148E7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2</w:t>
            </w:r>
          </w:p>
        </w:tc>
        <w:tc>
          <w:tcPr>
            <w:tcW w:w="2174" w:type="dxa"/>
          </w:tcPr>
          <w:p w14:paraId="4316B26A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8C766F2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3</w:t>
            </w:r>
          </w:p>
        </w:tc>
        <w:tc>
          <w:tcPr>
            <w:tcW w:w="2173" w:type="dxa"/>
          </w:tcPr>
          <w:p w14:paraId="74C534F7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4C8DECE1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4</w:t>
            </w:r>
          </w:p>
        </w:tc>
        <w:tc>
          <w:tcPr>
            <w:tcW w:w="2174" w:type="dxa"/>
          </w:tcPr>
          <w:p w14:paraId="7BC54508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9F6472E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5</w:t>
            </w:r>
          </w:p>
        </w:tc>
      </w:tr>
      <w:tr w:rsidR="00716245" w14:paraId="6C87D6FB" w14:textId="77777777" w:rsidTr="00716245">
        <w:tc>
          <w:tcPr>
            <w:tcW w:w="1702" w:type="dxa"/>
          </w:tcPr>
          <w:p w14:paraId="4EA3A860" w14:textId="77777777" w:rsidR="009848A8" w:rsidRDefault="009848A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777F4875" w14:textId="35A8D239" w:rsidR="00B2076F" w:rsidRDefault="00413530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narrator</w:t>
            </w:r>
          </w:p>
          <w:p w14:paraId="690BABAF" w14:textId="77777777" w:rsidR="00B2076F" w:rsidRPr="00716245" w:rsidRDefault="00B2076F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7FC64A16" w14:textId="77777777" w:rsidR="00E92FA2" w:rsidRDefault="00E92FA2">
            <w:pPr>
              <w:rPr>
                <w:rFonts w:ascii="Comic Sans MS" w:hAnsi="Comic Sans MS"/>
                <w:sz w:val="24"/>
              </w:rPr>
            </w:pPr>
          </w:p>
          <w:p w14:paraId="7515354F" w14:textId="77777777" w:rsidR="00716245" w:rsidRPr="00E92FA2" w:rsidRDefault="00716245" w:rsidP="00E92FA2">
            <w:pPr>
              <w:ind w:firstLine="720"/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9AB19B3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405C79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CC5A97E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60419DF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6614458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588959AC" w14:textId="77777777" w:rsidTr="00716245">
        <w:tc>
          <w:tcPr>
            <w:tcW w:w="1702" w:type="dxa"/>
          </w:tcPr>
          <w:p w14:paraId="324F546B" w14:textId="77777777" w:rsidR="009848A8" w:rsidRDefault="009848A8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286662D1" w14:textId="2D0C6D1C" w:rsidR="00B2076F" w:rsidRDefault="00413530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small</w:t>
            </w:r>
          </w:p>
          <w:p w14:paraId="7AE9AC83" w14:textId="77777777" w:rsidR="00B2076F" w:rsidRPr="00716245" w:rsidRDefault="00B2076F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718C0D7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4ED22B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858840B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6CE662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2730A21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FC6CBE9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40F8EDEB" w14:textId="77777777" w:rsidTr="00716245">
        <w:tc>
          <w:tcPr>
            <w:tcW w:w="1702" w:type="dxa"/>
          </w:tcPr>
          <w:p w14:paraId="284205E2" w14:textId="77777777" w:rsidR="009848A8" w:rsidRDefault="009848A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07E8863F" w14:textId="54421A7E" w:rsidR="00B2076F" w:rsidRDefault="00413530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car</w:t>
            </w:r>
          </w:p>
          <w:p w14:paraId="7E72DBE0" w14:textId="77777777" w:rsidR="00B2076F" w:rsidRPr="00716245" w:rsidRDefault="00B2076F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176A1B09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C9BE91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6449A909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78E6B96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662826C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C324E76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724C0665" w14:textId="77777777" w:rsidTr="00716245">
        <w:tc>
          <w:tcPr>
            <w:tcW w:w="1702" w:type="dxa"/>
          </w:tcPr>
          <w:p w14:paraId="28CC1D2D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398801CB" w14:textId="6260FEC9" w:rsidR="00B2076F" w:rsidRDefault="00413530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couldn’t</w:t>
            </w:r>
          </w:p>
          <w:p w14:paraId="31B9964C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37C7BB6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46C1C9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2913747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8026CA4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700EC537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1B0AF91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74546981" w14:textId="77777777" w:rsidTr="00716245">
        <w:tc>
          <w:tcPr>
            <w:tcW w:w="1702" w:type="dxa"/>
          </w:tcPr>
          <w:p w14:paraId="699E3DCA" w14:textId="77777777" w:rsidR="009848A8" w:rsidRDefault="009848A8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76B54AEB" w14:textId="44807865" w:rsidR="00B2076F" w:rsidRDefault="00413530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three</w:t>
            </w:r>
          </w:p>
          <w:p w14:paraId="2407FFBA" w14:textId="77777777" w:rsidR="00B2076F" w:rsidRPr="00716245" w:rsidRDefault="00B2076F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61EA3AD7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71E033C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12E514C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8F1B6E3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5C01F9FB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2DFF204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</w:tbl>
    <w:p w14:paraId="656062D6" w14:textId="77777777" w:rsidR="009848A8" w:rsidRDefault="009848A8" w:rsidP="001F0E32">
      <w:pPr>
        <w:rPr>
          <w:rFonts w:ascii="Comic Sans MS" w:hAnsi="Comic Sans MS"/>
          <w:b/>
          <w:sz w:val="24"/>
          <w:u w:val="single"/>
        </w:rPr>
      </w:pPr>
    </w:p>
    <w:p w14:paraId="3DBC9804" w14:textId="77777777" w:rsidR="009848A8" w:rsidRDefault="009848A8" w:rsidP="001F0E32">
      <w:pPr>
        <w:rPr>
          <w:rFonts w:ascii="Comic Sans MS" w:hAnsi="Comic Sans MS"/>
          <w:b/>
          <w:sz w:val="24"/>
          <w:u w:val="single"/>
        </w:rPr>
      </w:pPr>
    </w:p>
    <w:p w14:paraId="072096FE" w14:textId="77777777" w:rsidR="001F0E32" w:rsidRPr="009848A8" w:rsidRDefault="009848A8" w:rsidP="001F0E32">
      <w:pPr>
        <w:rPr>
          <w:rFonts w:ascii="Comic Sans MS" w:hAnsi="Comic Sans MS"/>
          <w:sz w:val="28"/>
          <w:szCs w:val="28"/>
        </w:rPr>
      </w:pPr>
      <w:r w:rsidRPr="009848A8">
        <w:rPr>
          <w:rFonts w:ascii="Comic Sans MS" w:hAnsi="Comic Sans MS"/>
          <w:b/>
          <w:sz w:val="28"/>
          <w:szCs w:val="28"/>
          <w:u w:val="single"/>
        </w:rPr>
        <w:lastRenderedPageBreak/>
        <w:t xml:space="preserve">Spellings Sheet </w:t>
      </w:r>
      <w:r>
        <w:rPr>
          <w:rFonts w:ascii="Comic Sans MS" w:hAnsi="Comic Sans MS"/>
          <w:b/>
          <w:sz w:val="28"/>
          <w:szCs w:val="28"/>
          <w:u w:val="single"/>
        </w:rPr>
        <w:t>2</w:t>
      </w:r>
      <w:r w:rsidRPr="009848A8">
        <w:rPr>
          <w:rFonts w:ascii="Comic Sans MS" w:hAnsi="Comic Sans MS"/>
          <w:sz w:val="28"/>
          <w:szCs w:val="28"/>
        </w:rPr>
        <w:t xml:space="preserve"> - We would like the children to look at the word, cover it up and practise writing the word correctly. Why not try using them in a sentence?  Remember your capital letters, finger spaces and full stops!!</w:t>
      </w:r>
    </w:p>
    <w:tbl>
      <w:tblPr>
        <w:tblStyle w:val="TableGrid"/>
        <w:tblW w:w="14743" w:type="dxa"/>
        <w:tblInd w:w="-176" w:type="dxa"/>
        <w:tblLook w:val="04A0" w:firstRow="1" w:lastRow="0" w:firstColumn="1" w:lastColumn="0" w:noHBand="0" w:noVBand="1"/>
      </w:tblPr>
      <w:tblGrid>
        <w:gridCol w:w="1702"/>
        <w:gridCol w:w="2173"/>
        <w:gridCol w:w="2174"/>
        <w:gridCol w:w="2173"/>
        <w:gridCol w:w="2174"/>
        <w:gridCol w:w="2173"/>
        <w:gridCol w:w="2174"/>
      </w:tblGrid>
      <w:tr w:rsidR="001F0E32" w14:paraId="2162B2A3" w14:textId="77777777" w:rsidTr="001F0E32">
        <w:tc>
          <w:tcPr>
            <w:tcW w:w="1702" w:type="dxa"/>
          </w:tcPr>
          <w:p w14:paraId="084D30F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145C5165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How many letters does the word have?</w:t>
            </w:r>
          </w:p>
        </w:tc>
        <w:tc>
          <w:tcPr>
            <w:tcW w:w="2174" w:type="dxa"/>
          </w:tcPr>
          <w:p w14:paraId="34AB451E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98756EF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1</w:t>
            </w:r>
          </w:p>
        </w:tc>
        <w:tc>
          <w:tcPr>
            <w:tcW w:w="2173" w:type="dxa"/>
          </w:tcPr>
          <w:p w14:paraId="481EC9CB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03048B6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2</w:t>
            </w:r>
          </w:p>
        </w:tc>
        <w:tc>
          <w:tcPr>
            <w:tcW w:w="2174" w:type="dxa"/>
          </w:tcPr>
          <w:p w14:paraId="37625166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1D98361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3</w:t>
            </w:r>
          </w:p>
        </w:tc>
        <w:tc>
          <w:tcPr>
            <w:tcW w:w="2173" w:type="dxa"/>
          </w:tcPr>
          <w:p w14:paraId="20920B77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DCE84F0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4</w:t>
            </w:r>
          </w:p>
        </w:tc>
        <w:tc>
          <w:tcPr>
            <w:tcW w:w="2174" w:type="dxa"/>
          </w:tcPr>
          <w:p w14:paraId="16CEA137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00B6D09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5</w:t>
            </w:r>
          </w:p>
        </w:tc>
      </w:tr>
      <w:tr w:rsidR="001F0E32" w14:paraId="096AA990" w14:textId="77777777" w:rsidTr="001F0E32">
        <w:tc>
          <w:tcPr>
            <w:tcW w:w="1702" w:type="dxa"/>
          </w:tcPr>
          <w:p w14:paraId="626BCBD0" w14:textId="77777777"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5C76D808" w14:textId="057CE955" w:rsidR="00B2076F" w:rsidRDefault="00413530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head</w:t>
            </w:r>
          </w:p>
          <w:p w14:paraId="564A9335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05FE2C1A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  <w:p w14:paraId="02EE9EBE" w14:textId="77777777" w:rsidR="001F0E32" w:rsidRPr="00E92FA2" w:rsidRDefault="001F0E32" w:rsidP="001F0E32">
            <w:pPr>
              <w:ind w:firstLine="720"/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174C827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6D35E5D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7BFA5C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1E47852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8CC1C6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3E31FA1A" w14:textId="77777777" w:rsidTr="001F0E32">
        <w:tc>
          <w:tcPr>
            <w:tcW w:w="1702" w:type="dxa"/>
          </w:tcPr>
          <w:p w14:paraId="5BF79C61" w14:textId="77777777"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45370F61" w14:textId="11D99FA2" w:rsidR="00B2076F" w:rsidRDefault="00413530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king</w:t>
            </w:r>
          </w:p>
          <w:p w14:paraId="6C55C36B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3136CF24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1EB567E1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05EE760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3DF100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5F771205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75FB211B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6394A5D8" w14:textId="77777777" w:rsidTr="001F0E32">
        <w:tc>
          <w:tcPr>
            <w:tcW w:w="1702" w:type="dxa"/>
          </w:tcPr>
          <w:p w14:paraId="1E548380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2B4586FD" w14:textId="29F43F96" w:rsidR="00B2076F" w:rsidRDefault="00413530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town</w:t>
            </w:r>
          </w:p>
          <w:p w14:paraId="2558684F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4BA674B7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BD87E6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B75FACD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8236BF5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51F1558B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26B908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4759A1DB" w14:textId="77777777" w:rsidTr="001F0E32">
        <w:tc>
          <w:tcPr>
            <w:tcW w:w="1702" w:type="dxa"/>
          </w:tcPr>
          <w:p w14:paraId="58AB33A6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3AE93B86" w14:textId="006AAA1C" w:rsidR="00B2076F" w:rsidRDefault="00413530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I’ve</w:t>
            </w:r>
          </w:p>
          <w:p w14:paraId="209D63D1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510AFE20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DC3EA1E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FF9483B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954D647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6AD2947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C15473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7A9838B7" w14:textId="77777777" w:rsidTr="001F0E32">
        <w:tc>
          <w:tcPr>
            <w:tcW w:w="1702" w:type="dxa"/>
          </w:tcPr>
          <w:p w14:paraId="54A33416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14120E8E" w14:textId="0918CA57" w:rsidR="00B2076F" w:rsidRDefault="00413530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around</w:t>
            </w:r>
            <w:bookmarkStart w:id="0" w:name="_GoBack"/>
            <w:bookmarkEnd w:id="0"/>
          </w:p>
          <w:p w14:paraId="13C519E8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0B7F953A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88C918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03B808D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637F24D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6B5757C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10CF450A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</w:tbl>
    <w:p w14:paraId="3CC4CB80" w14:textId="77777777" w:rsidR="00716245" w:rsidRPr="00716245" w:rsidRDefault="00716245" w:rsidP="00716245">
      <w:pPr>
        <w:rPr>
          <w:rFonts w:ascii="Comic Sans MS" w:hAnsi="Comic Sans MS"/>
          <w:sz w:val="24"/>
        </w:rPr>
      </w:pPr>
    </w:p>
    <w:sectPr w:rsidR="00716245" w:rsidRPr="00716245" w:rsidSect="0071624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245"/>
    <w:rsid w:val="00005A21"/>
    <w:rsid w:val="00181069"/>
    <w:rsid w:val="001F0E32"/>
    <w:rsid w:val="00222F06"/>
    <w:rsid w:val="00294598"/>
    <w:rsid w:val="003405CF"/>
    <w:rsid w:val="00413530"/>
    <w:rsid w:val="00444356"/>
    <w:rsid w:val="0044690A"/>
    <w:rsid w:val="00476998"/>
    <w:rsid w:val="004B1023"/>
    <w:rsid w:val="005367B8"/>
    <w:rsid w:val="005544E6"/>
    <w:rsid w:val="006D3118"/>
    <w:rsid w:val="00716245"/>
    <w:rsid w:val="00815E3B"/>
    <w:rsid w:val="0084007B"/>
    <w:rsid w:val="009848A8"/>
    <w:rsid w:val="009855F5"/>
    <w:rsid w:val="00A00FF1"/>
    <w:rsid w:val="00A21F6E"/>
    <w:rsid w:val="00A43501"/>
    <w:rsid w:val="00A45AC3"/>
    <w:rsid w:val="00A832CC"/>
    <w:rsid w:val="00AB25A9"/>
    <w:rsid w:val="00AD12B1"/>
    <w:rsid w:val="00AF068E"/>
    <w:rsid w:val="00B04F3E"/>
    <w:rsid w:val="00B2076F"/>
    <w:rsid w:val="00B24D9B"/>
    <w:rsid w:val="00C06776"/>
    <w:rsid w:val="00C60E23"/>
    <w:rsid w:val="00DA21AD"/>
    <w:rsid w:val="00E22E44"/>
    <w:rsid w:val="00E84CB9"/>
    <w:rsid w:val="00E92FA2"/>
    <w:rsid w:val="00F70372"/>
    <w:rsid w:val="00FA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691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624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4435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3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624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4435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3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C727CE-36F3-4D8B-87F9-E705F8B23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6AAE10D5</Template>
  <TotalTime>3</TotalTime>
  <Pages>2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Berkshire Council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Pearce</dc:creator>
  <cp:lastModifiedBy>Rhiannon Dargan</cp:lastModifiedBy>
  <cp:revision>14</cp:revision>
  <cp:lastPrinted>2020-02-10T16:19:00Z</cp:lastPrinted>
  <dcterms:created xsi:type="dcterms:W3CDTF">2020-03-31T10:18:00Z</dcterms:created>
  <dcterms:modified xsi:type="dcterms:W3CDTF">2020-06-24T16:07:00Z</dcterms:modified>
</cp:coreProperties>
</file>